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171" w:rsidRDefault="00B71171" w:rsidP="00B6149C">
      <w:pPr>
        <w:ind w:left="0"/>
        <w:jc w:val="center"/>
      </w:pPr>
      <w:r>
        <w:t>РЕКЛАМНО – ИНФОРМАЦИОННЫЕ МАТЕРИАЛЫ НАШЕГО ДВИЖЕНИЯ</w:t>
      </w:r>
    </w:p>
    <w:p w:rsidR="00B71171" w:rsidRDefault="00B71171" w:rsidP="00B6149C">
      <w:pPr>
        <w:ind w:left="0"/>
        <w:jc w:val="left"/>
      </w:pPr>
    </w:p>
    <w:p w:rsidR="00B71171" w:rsidRDefault="00B71171" w:rsidP="00B6149C">
      <w:pPr>
        <w:ind w:left="0"/>
        <w:jc w:val="left"/>
      </w:pPr>
      <w:r w:rsidRPr="00B6149C">
        <w:rPr>
          <w:b/>
        </w:rPr>
        <w:t>ГАЗЕТА</w:t>
      </w:r>
      <w:r>
        <w:t xml:space="preserve"> – ЕЖЕМЕСЯЧНО</w:t>
      </w:r>
    </w:p>
    <w:p w:rsidR="00B71171" w:rsidRDefault="00B71171" w:rsidP="00B6149C">
      <w:pPr>
        <w:ind w:left="0"/>
        <w:jc w:val="left"/>
      </w:pPr>
      <w:r w:rsidRPr="00B6149C">
        <w:rPr>
          <w:b/>
        </w:rPr>
        <w:t>БРОШЮРЫ</w:t>
      </w:r>
      <w:r>
        <w:t xml:space="preserve"> (ПОСОБИЕ И СОВЕТЫ) - ЕЖМЕСЯЧНО</w:t>
      </w:r>
    </w:p>
    <w:p w:rsidR="00B71171" w:rsidRDefault="00B71171" w:rsidP="00B6149C">
      <w:pPr>
        <w:ind w:left="0"/>
        <w:jc w:val="left"/>
      </w:pPr>
      <w:r w:rsidRPr="00B6149C">
        <w:rPr>
          <w:b/>
        </w:rPr>
        <w:t>САЙТ</w:t>
      </w:r>
      <w:r>
        <w:t xml:space="preserve"> - ПОСТОЯННО</w:t>
      </w:r>
    </w:p>
    <w:p w:rsidR="00B71171" w:rsidRDefault="00B71171" w:rsidP="00B6149C">
      <w:pPr>
        <w:ind w:left="0"/>
        <w:jc w:val="left"/>
      </w:pPr>
      <w:r w:rsidRPr="00B6149C">
        <w:rPr>
          <w:b/>
        </w:rPr>
        <w:t>КАЛЕНДАРИКИ</w:t>
      </w:r>
      <w:r>
        <w:t xml:space="preserve"> – В НАЛИЧИИ</w:t>
      </w:r>
    </w:p>
    <w:p w:rsidR="00B71171" w:rsidRDefault="00B71171" w:rsidP="00B6149C">
      <w:pPr>
        <w:ind w:left="0"/>
        <w:jc w:val="left"/>
      </w:pPr>
      <w:r w:rsidRPr="00B6149C">
        <w:rPr>
          <w:b/>
        </w:rPr>
        <w:t>СПРАВОЧНИКИ</w:t>
      </w:r>
      <w:r>
        <w:t xml:space="preserve"> – В НАЛИЧИИ</w:t>
      </w:r>
    </w:p>
    <w:p w:rsidR="00B71171" w:rsidRDefault="00B71171" w:rsidP="00B6149C">
      <w:pPr>
        <w:ind w:left="0"/>
        <w:jc w:val="left"/>
      </w:pPr>
      <w:r w:rsidRPr="00B6149C">
        <w:rPr>
          <w:b/>
        </w:rPr>
        <w:t>ВИЗИТКИ</w:t>
      </w:r>
      <w:r>
        <w:t xml:space="preserve"> - ПОСТОЯННО</w:t>
      </w:r>
    </w:p>
    <w:p w:rsidR="00B71171" w:rsidRDefault="00B71171" w:rsidP="00B6149C">
      <w:pPr>
        <w:ind w:left="0"/>
        <w:jc w:val="left"/>
      </w:pPr>
      <w:r w:rsidRPr="00B6149C">
        <w:rPr>
          <w:b/>
        </w:rPr>
        <w:t>ПРИГЛАШЕНИЯ</w:t>
      </w:r>
      <w:r>
        <w:t xml:space="preserve"> - ПОСТОЯННО</w:t>
      </w:r>
    </w:p>
    <w:p w:rsidR="00B71171" w:rsidRDefault="00B71171" w:rsidP="00B6149C">
      <w:pPr>
        <w:ind w:left="0"/>
        <w:jc w:val="left"/>
      </w:pPr>
      <w:r w:rsidRPr="00B6149C">
        <w:rPr>
          <w:b/>
        </w:rPr>
        <w:t>ОТКРЫТКИ</w:t>
      </w:r>
      <w:r>
        <w:t xml:space="preserve"> – К ПРАЗДНИКАМ</w:t>
      </w:r>
    </w:p>
    <w:p w:rsidR="00B71171" w:rsidRDefault="00B71171" w:rsidP="00B6149C">
      <w:pPr>
        <w:ind w:left="0"/>
        <w:jc w:val="left"/>
      </w:pPr>
      <w:bookmarkStart w:id="0" w:name="_GoBack"/>
      <w:bookmarkEnd w:id="0"/>
    </w:p>
    <w:p w:rsidR="00B71171" w:rsidRDefault="00B71171" w:rsidP="00B6149C">
      <w:pPr>
        <w:ind w:left="0"/>
        <w:jc w:val="left"/>
      </w:pPr>
    </w:p>
    <w:p w:rsidR="00B71171" w:rsidRDefault="00B71171" w:rsidP="00B6149C">
      <w:pPr>
        <w:ind w:left="0"/>
        <w:jc w:val="left"/>
      </w:pPr>
      <w:r>
        <w:t>В.В.Россоха</w:t>
      </w:r>
    </w:p>
    <w:sectPr w:rsidR="00B71171" w:rsidSect="0036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49C"/>
    <w:rsid w:val="001979FC"/>
    <w:rsid w:val="00365586"/>
    <w:rsid w:val="004F0298"/>
    <w:rsid w:val="00B6149C"/>
    <w:rsid w:val="00B71171"/>
    <w:rsid w:val="00C74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586"/>
    <w:pPr>
      <w:spacing w:before="80"/>
      <w:ind w:left="567" w:firstLine="227"/>
      <w:jc w:val="right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38</Words>
  <Characters>221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Admin</cp:lastModifiedBy>
  <cp:revision>2</cp:revision>
  <dcterms:created xsi:type="dcterms:W3CDTF">2012-11-03T06:28:00Z</dcterms:created>
  <dcterms:modified xsi:type="dcterms:W3CDTF">2012-11-08T21:48:00Z</dcterms:modified>
</cp:coreProperties>
</file>