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43" w:rsidRPr="00D522C3" w:rsidRDefault="000C4F43" w:rsidP="00BF1187">
      <w:pPr>
        <w:ind w:left="0" w:firstLine="0"/>
        <w:jc w:val="left"/>
        <w:rPr>
          <w:b/>
          <w:sz w:val="28"/>
          <w:szCs w:val="28"/>
        </w:rPr>
      </w:pPr>
      <w:r w:rsidRPr="00D522C3">
        <w:rPr>
          <w:b/>
          <w:sz w:val="28"/>
          <w:szCs w:val="28"/>
        </w:rPr>
        <w:t>О РАБОТЕ ЧЛЕНОВ КСОСН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Члены КСОСН непосредственно осуществляют создание ОСН.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Каждый член КСОСН: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берет под свой контроль территорию (район, микрорайон), на которой осуществляет работу по выявлению активных граждан – потенциальных кандидатов в председатели ДК/КК/УК;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помогает кандидатам в создании ДК/КК/УК путем выявления активных граждан в каждом подъезде (на каждой улице квартала), которые как представители подъездов и улиц будут входить в ДК/КК/УК;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приглашает членов ДК/КК/УК на семинары, осуществляет просветительско-пропагандистскую и консультативную работу;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создает совет ДК/КК/УК микрорайона (квартала из многоэтажек) и района;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взаимодействует с председателями ДК/КК/УК и представляет их интересы в КСОСН – возглавляет Совет микрорайона;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руководит работой и деятельностью Совета микрорайона.</w:t>
      </w:r>
      <w:bookmarkStart w:id="0" w:name="_GoBack"/>
      <w:bookmarkEnd w:id="0"/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4F43" w:rsidRDefault="000C4F43" w:rsidP="00BF1187">
      <w:pPr>
        <w:ind w:left="0" w:firstLine="0"/>
        <w:jc w:val="left"/>
        <w:rPr>
          <w:sz w:val="28"/>
          <w:szCs w:val="28"/>
        </w:rPr>
      </w:pPr>
    </w:p>
    <w:p w:rsidR="000C4F43" w:rsidRPr="00BF1187" w:rsidRDefault="000C4F43" w:rsidP="00BF118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В.В.Россоха</w:t>
      </w:r>
    </w:p>
    <w:sectPr w:rsidR="000C4F43" w:rsidRPr="00BF1187" w:rsidSect="00AA1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187"/>
    <w:rsid w:val="000C4F43"/>
    <w:rsid w:val="004F0298"/>
    <w:rsid w:val="006048F3"/>
    <w:rsid w:val="007D2E37"/>
    <w:rsid w:val="009216BC"/>
    <w:rsid w:val="00AA1FE9"/>
    <w:rsid w:val="00BF1187"/>
    <w:rsid w:val="00D5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E9"/>
    <w:pPr>
      <w:spacing w:before="80"/>
      <w:ind w:left="567" w:firstLine="227"/>
      <w:jc w:val="right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123</Words>
  <Characters>705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3</cp:revision>
  <dcterms:created xsi:type="dcterms:W3CDTF">2012-11-02T18:54:00Z</dcterms:created>
  <dcterms:modified xsi:type="dcterms:W3CDTF">2012-11-08T21:45:00Z</dcterms:modified>
</cp:coreProperties>
</file>