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FC9" w:rsidRDefault="00C82FC9" w:rsidP="00587B8E">
      <w:pPr>
        <w:ind w:left="0" w:firstLine="0"/>
        <w:jc w:val="left"/>
      </w:pP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 w:rsidRPr="00FF727B">
        <w:rPr>
          <w:b/>
          <w:bCs/>
          <w:sz w:val="28"/>
          <w:szCs w:val="28"/>
        </w:rPr>
        <w:t>Координационный совет органов самоорганизации населения</w:t>
      </w:r>
      <w:r>
        <w:rPr>
          <w:sz w:val="28"/>
          <w:szCs w:val="28"/>
        </w:rPr>
        <w:t xml:space="preserve"> – инициативная группа лиц, объединившаяся для реализации действующего законодательства Украины и внесения предложений его совершенствования входе внедрения на практике.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Главной задачей КСОСН является организация ОСН путем: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выявления</w:t>
      </w:r>
      <w:r w:rsidRPr="00830947">
        <w:rPr>
          <w:sz w:val="28"/>
          <w:szCs w:val="28"/>
        </w:rPr>
        <w:t xml:space="preserve"> </w:t>
      </w:r>
      <w:r>
        <w:rPr>
          <w:sz w:val="28"/>
          <w:szCs w:val="28"/>
        </w:rPr>
        <w:t>и информирования</w:t>
      </w:r>
      <w:r w:rsidRPr="00830947">
        <w:rPr>
          <w:sz w:val="28"/>
          <w:szCs w:val="28"/>
        </w:rPr>
        <w:t xml:space="preserve"> </w:t>
      </w:r>
      <w:r>
        <w:rPr>
          <w:sz w:val="28"/>
          <w:szCs w:val="28"/>
        </w:rPr>
        <w:t>активных граждан – единомышленников, желающих быть председателями домовых и квартальных/уличных (в частном секторе) комитетов;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создания</w:t>
      </w:r>
      <w:r w:rsidRPr="008309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 – ДК/КК/УК в форме объединений граждан… 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практической помощи председателям ДК/КК/УК в решении проблем жителей дома, двора, квартала и улицы, как относящихся к полномочиям местных органов власти, так и государственных органов;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 создания перечня проблем жителей домов, дворов, кварталов и улиц, решаемых местными органами власти и коммунальными службами, государственными органами и находящимися в компетенции граждан – самих жителей домов, кварталов и улиц;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создания на основе перечня проблем информационного ресурса и сайта, в котором будут регистрироваться и отражаться существующие проблемы в каждом отдельно взятом доме, дворе, квартале, улице, микрорайоне, поселке, районе, а также отражение в количественном выражении, уменьшении проблем в результате их решения или увеличения в случае бездействия, как органов власти всех уровней, так и самих граждан, проживающих в домах, кварталах, улицах и т.д.;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создания печатного органа КСОСН в форме газеты формата А3 на 4 – 8 полос, как средства информации о деятельности КСОСН;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проведения семинаров для кандидатов в председатели ДК/КК/УК, для председателей ДК/КК/УК, по обмену опытом, по совершенствованию законодательства и нормативных актов для ОСН;</w:t>
      </w:r>
    </w:p>
    <w:p w:rsidR="00C82FC9" w:rsidRPr="00830947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создания советов, кварталов, микрорайонов, поселков и районов;</w:t>
      </w:r>
    </w:p>
    <w:p w:rsidR="00C82FC9" w:rsidRDefault="00C82FC9" w:rsidP="00830947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привлечения публичных лиц, ответственных лиц органов власти и СМИ к деятельности КСОСН</w:t>
      </w:r>
      <w:bookmarkStart w:id="0" w:name="_GoBack"/>
      <w:bookmarkEnd w:id="0"/>
      <w:r>
        <w:rPr>
          <w:sz w:val="28"/>
          <w:szCs w:val="28"/>
        </w:rPr>
        <w:t>.</w:t>
      </w:r>
    </w:p>
    <w:p w:rsidR="00C82FC9" w:rsidRDefault="00C82FC9" w:rsidP="00587B8E">
      <w:pPr>
        <w:ind w:left="0" w:firstLine="0"/>
        <w:jc w:val="left"/>
        <w:rPr>
          <w:sz w:val="28"/>
          <w:szCs w:val="28"/>
        </w:rPr>
      </w:pPr>
    </w:p>
    <w:p w:rsidR="00C82FC9" w:rsidRPr="00587B8E" w:rsidRDefault="00C82FC9" w:rsidP="00587B8E">
      <w:pPr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>В.В. Россоха</w:t>
      </w:r>
    </w:p>
    <w:sectPr w:rsidR="00C82FC9" w:rsidRPr="00587B8E" w:rsidSect="0003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7B8E"/>
    <w:rsid w:val="000325C7"/>
    <w:rsid w:val="004F0298"/>
    <w:rsid w:val="00587B8E"/>
    <w:rsid w:val="006050EF"/>
    <w:rsid w:val="006522B5"/>
    <w:rsid w:val="00780AAE"/>
    <w:rsid w:val="007832C7"/>
    <w:rsid w:val="007D3C34"/>
    <w:rsid w:val="00807911"/>
    <w:rsid w:val="00830947"/>
    <w:rsid w:val="00832658"/>
    <w:rsid w:val="009A45E7"/>
    <w:rsid w:val="009A5359"/>
    <w:rsid w:val="00A853EE"/>
    <w:rsid w:val="00B31300"/>
    <w:rsid w:val="00C82FC9"/>
    <w:rsid w:val="00CF4A4B"/>
    <w:rsid w:val="00DF494A"/>
    <w:rsid w:val="00E20515"/>
    <w:rsid w:val="00FF7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C7"/>
    <w:pPr>
      <w:spacing w:before="80"/>
      <w:ind w:left="567" w:firstLine="227"/>
      <w:jc w:val="right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</Pages>
  <Words>273</Words>
  <Characters>1557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Admin</cp:lastModifiedBy>
  <cp:revision>6</cp:revision>
  <dcterms:created xsi:type="dcterms:W3CDTF">2012-11-01T04:20:00Z</dcterms:created>
  <dcterms:modified xsi:type="dcterms:W3CDTF">2012-11-08T21:32:00Z</dcterms:modified>
</cp:coreProperties>
</file>